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925966" w14:textId="1F5FF48F" w:rsidR="00B01800" w:rsidRDefault="00B01800" w:rsidP="00620EB8">
      <w:pPr>
        <w:spacing w:after="0"/>
        <w:ind w:right="-22"/>
        <w:jc w:val="center"/>
        <w:rPr>
          <w:sz w:val="36"/>
          <w:szCs w:val="36"/>
        </w:rPr>
      </w:pPr>
    </w:p>
    <w:p w14:paraId="4E6E1126" w14:textId="508E6B50" w:rsidR="001D299B" w:rsidRDefault="00B5173A" w:rsidP="00620EB8">
      <w:pPr>
        <w:spacing w:after="0"/>
        <w:ind w:right="-22"/>
        <w:jc w:val="center"/>
        <w:rPr>
          <w:sz w:val="44"/>
          <w:szCs w:val="44"/>
        </w:rPr>
      </w:pPr>
      <w:r w:rsidRPr="00B01800">
        <w:rPr>
          <w:noProof/>
          <w:sz w:val="44"/>
          <w:szCs w:val="44"/>
        </w:rPr>
        <w:drawing>
          <wp:anchor distT="0" distB="0" distL="114300" distR="114300" simplePos="0" relativeHeight="251659264" behindDoc="0" locked="0" layoutInCell="1" allowOverlap="1" wp14:anchorId="27131898" wp14:editId="02958121">
            <wp:simplePos x="0" y="0"/>
            <wp:positionH relativeFrom="column">
              <wp:posOffset>373380</wp:posOffset>
            </wp:positionH>
            <wp:positionV relativeFrom="paragraph">
              <wp:posOffset>1071880</wp:posOffset>
            </wp:positionV>
            <wp:extent cx="681327" cy="685800"/>
            <wp:effectExtent l="0" t="0" r="5080" b="0"/>
            <wp:wrapNone/>
            <wp:docPr id="1585780835" name="Picture 1" descr="A group of people in a lin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5780835" name="Picture 1" descr="A group of people in a line&#10;&#10;AI-generated content may be incorrect.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1327" cy="685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sz w:val="36"/>
          <w:szCs w:val="36"/>
        </w:rPr>
        <w:drawing>
          <wp:anchor distT="0" distB="0" distL="114300" distR="114300" simplePos="0" relativeHeight="251660288" behindDoc="0" locked="0" layoutInCell="1" allowOverlap="1" wp14:anchorId="30E49C52" wp14:editId="2CD1988C">
            <wp:simplePos x="0" y="0"/>
            <wp:positionH relativeFrom="column">
              <wp:posOffset>4655820</wp:posOffset>
            </wp:positionH>
            <wp:positionV relativeFrom="paragraph">
              <wp:posOffset>988060</wp:posOffset>
            </wp:positionV>
            <wp:extent cx="867503" cy="929640"/>
            <wp:effectExtent l="0" t="0" r="8890" b="3810"/>
            <wp:wrapNone/>
            <wp:docPr id="175198155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7503" cy="9296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B01800">
        <w:rPr>
          <w:noProof/>
          <w:sz w:val="44"/>
          <w:szCs w:val="44"/>
          <w:lang w:eastAsia="en-GB"/>
        </w:rPr>
        <w:drawing>
          <wp:anchor distT="0" distB="0" distL="114300" distR="114300" simplePos="0" relativeHeight="251658240" behindDoc="0" locked="0" layoutInCell="1" allowOverlap="1" wp14:anchorId="708B176E" wp14:editId="14F0D3D3">
            <wp:simplePos x="0" y="0"/>
            <wp:positionH relativeFrom="page">
              <wp:posOffset>3375660</wp:posOffset>
            </wp:positionH>
            <wp:positionV relativeFrom="paragraph">
              <wp:posOffset>1068070</wp:posOffset>
            </wp:positionV>
            <wp:extent cx="853440" cy="742950"/>
            <wp:effectExtent l="0" t="0" r="3810" b="0"/>
            <wp:wrapNone/>
            <wp:docPr id="4" name="Picture 4" descr="A bridge over a riv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A bridge over a river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3440" cy="742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2536B" w:rsidRPr="00B01800">
        <w:rPr>
          <w:sz w:val="44"/>
          <w:szCs w:val="44"/>
        </w:rPr>
        <w:t>Fed up with the Scottish Planning System?</w:t>
      </w:r>
      <w:r w:rsidR="00620EB8" w:rsidRPr="00B01800">
        <w:rPr>
          <w:sz w:val="44"/>
          <w:szCs w:val="44"/>
        </w:rPr>
        <w:t xml:space="preserve"> </w:t>
      </w:r>
      <w:r w:rsidR="00F2536B" w:rsidRPr="00B01800">
        <w:rPr>
          <w:sz w:val="44"/>
          <w:szCs w:val="44"/>
        </w:rPr>
        <w:t>Renewable energy developments taking</w:t>
      </w:r>
      <w:r w:rsidR="00620EB8" w:rsidRPr="00B01800">
        <w:rPr>
          <w:sz w:val="44"/>
          <w:szCs w:val="44"/>
        </w:rPr>
        <w:t xml:space="preserve"> </w:t>
      </w:r>
      <w:r w:rsidR="00F2536B" w:rsidRPr="00B01800">
        <w:rPr>
          <w:sz w:val="44"/>
          <w:szCs w:val="44"/>
        </w:rPr>
        <w:t>over the Highlands?</w:t>
      </w:r>
    </w:p>
    <w:p w14:paraId="4F7CFACC" w14:textId="2309F87C" w:rsidR="00CF762F" w:rsidRPr="00CF762F" w:rsidRDefault="00CF762F" w:rsidP="00620EB8">
      <w:pPr>
        <w:spacing w:after="0"/>
        <w:ind w:right="-22"/>
        <w:jc w:val="center"/>
      </w:pPr>
    </w:p>
    <w:p w14:paraId="3A7645C6" w14:textId="61AF12A9" w:rsidR="00580C27" w:rsidRDefault="00580C27" w:rsidP="00580C27">
      <w:pPr>
        <w:spacing w:after="0"/>
        <w:ind w:right="-22"/>
        <w:jc w:val="center"/>
        <w:rPr>
          <w:sz w:val="36"/>
          <w:szCs w:val="36"/>
        </w:rPr>
      </w:pPr>
    </w:p>
    <w:p w14:paraId="3BF56F39" w14:textId="77777777" w:rsidR="00CF762F" w:rsidRPr="00CF762F" w:rsidRDefault="00CF762F" w:rsidP="00580C27">
      <w:pPr>
        <w:spacing w:after="0"/>
        <w:ind w:right="-22"/>
        <w:jc w:val="center"/>
        <w:rPr>
          <w:sz w:val="24"/>
          <w:szCs w:val="24"/>
        </w:rPr>
      </w:pPr>
    </w:p>
    <w:p w14:paraId="43296413" w14:textId="77777777" w:rsidR="00B5173A" w:rsidRDefault="00B5173A" w:rsidP="001D299B">
      <w:pPr>
        <w:spacing w:after="0"/>
        <w:ind w:right="-164" w:hanging="142"/>
        <w:jc w:val="center"/>
        <w:rPr>
          <w:sz w:val="44"/>
          <w:szCs w:val="44"/>
        </w:rPr>
      </w:pPr>
    </w:p>
    <w:p w14:paraId="16B32518" w14:textId="24AE0603" w:rsidR="00F2536B" w:rsidRPr="00B01800" w:rsidRDefault="00580C27" w:rsidP="001D299B">
      <w:pPr>
        <w:spacing w:after="0"/>
        <w:ind w:right="-164" w:hanging="142"/>
        <w:jc w:val="center"/>
        <w:rPr>
          <w:sz w:val="44"/>
          <w:szCs w:val="44"/>
        </w:rPr>
      </w:pPr>
      <w:r w:rsidRPr="00B01800">
        <w:rPr>
          <w:sz w:val="44"/>
          <w:szCs w:val="44"/>
        </w:rPr>
        <w:t xml:space="preserve">Nairn River Community Council </w:t>
      </w:r>
    </w:p>
    <w:p w14:paraId="245DC734" w14:textId="13FDB7EA" w:rsidR="00580C27" w:rsidRDefault="00580C27" w:rsidP="001D299B">
      <w:pPr>
        <w:spacing w:after="0"/>
        <w:ind w:right="-164" w:hanging="142"/>
        <w:jc w:val="center"/>
        <w:rPr>
          <w:sz w:val="32"/>
          <w:szCs w:val="32"/>
        </w:rPr>
      </w:pPr>
      <w:r w:rsidRPr="00580C27">
        <w:rPr>
          <w:sz w:val="32"/>
          <w:szCs w:val="32"/>
        </w:rPr>
        <w:t>is proud to host an evening</w:t>
      </w:r>
      <w:r w:rsidR="00811765">
        <w:rPr>
          <w:sz w:val="32"/>
          <w:szCs w:val="32"/>
        </w:rPr>
        <w:t xml:space="preserve"> with</w:t>
      </w:r>
    </w:p>
    <w:p w14:paraId="4AB124BB" w14:textId="77777777" w:rsidR="001D299B" w:rsidRPr="00CF762F" w:rsidRDefault="001D299B" w:rsidP="00580C27">
      <w:pPr>
        <w:spacing w:after="0"/>
        <w:ind w:right="-22"/>
        <w:jc w:val="center"/>
        <w:rPr>
          <w:sz w:val="24"/>
          <w:szCs w:val="24"/>
        </w:rPr>
      </w:pPr>
    </w:p>
    <w:p w14:paraId="21FA310C" w14:textId="77777777" w:rsidR="009E6FAF" w:rsidRPr="009E6FAF" w:rsidRDefault="00580C27" w:rsidP="009E6FAF">
      <w:pPr>
        <w:spacing w:after="0"/>
        <w:ind w:right="-22"/>
        <w:jc w:val="center"/>
        <w:rPr>
          <w:sz w:val="56"/>
          <w:szCs w:val="56"/>
        </w:rPr>
      </w:pPr>
      <w:r w:rsidRPr="00F21E8B">
        <w:rPr>
          <w:color w:val="0070C0"/>
          <w:sz w:val="56"/>
          <w:szCs w:val="56"/>
        </w:rPr>
        <w:t>PLANNING DEMOCRACY</w:t>
      </w:r>
      <w:r w:rsidR="00811765" w:rsidRPr="00F21E8B">
        <w:rPr>
          <w:color w:val="0070C0"/>
          <w:sz w:val="56"/>
          <w:szCs w:val="56"/>
        </w:rPr>
        <w:t xml:space="preserve"> </w:t>
      </w:r>
    </w:p>
    <w:p w14:paraId="131E8691" w14:textId="0FC33BD6" w:rsidR="009E6FAF" w:rsidRDefault="00F21E8B" w:rsidP="009E6FAF">
      <w:pPr>
        <w:spacing w:after="0"/>
        <w:ind w:right="-22"/>
        <w:jc w:val="center"/>
        <w:rPr>
          <w:sz w:val="72"/>
          <w:szCs w:val="72"/>
        </w:rPr>
      </w:pPr>
      <w:r>
        <w:rPr>
          <w:sz w:val="32"/>
          <w:szCs w:val="32"/>
        </w:rPr>
        <w:t>a</w:t>
      </w:r>
      <w:r w:rsidR="009E6FAF" w:rsidRPr="009E6FAF">
        <w:rPr>
          <w:sz w:val="32"/>
          <w:szCs w:val="32"/>
        </w:rPr>
        <w:t>nd</w:t>
      </w:r>
    </w:p>
    <w:p w14:paraId="7CF0172C" w14:textId="0AEB0845" w:rsidR="009E6FAF" w:rsidRDefault="009E6FAF" w:rsidP="009E6FAF">
      <w:pPr>
        <w:spacing w:after="0"/>
        <w:ind w:right="-22"/>
        <w:jc w:val="center"/>
        <w:rPr>
          <w:sz w:val="56"/>
          <w:szCs w:val="56"/>
        </w:rPr>
      </w:pPr>
      <w:r w:rsidRPr="00F21E8B">
        <w:rPr>
          <w:color w:val="0070C0"/>
          <w:sz w:val="56"/>
          <w:szCs w:val="56"/>
        </w:rPr>
        <w:t>Action to Protect Rural Scotland</w:t>
      </w:r>
    </w:p>
    <w:p w14:paraId="5F2F4CFD" w14:textId="77777777" w:rsidR="009E6FAF" w:rsidRPr="009E6FAF" w:rsidRDefault="009E6FAF" w:rsidP="009E6FAF">
      <w:pPr>
        <w:spacing w:after="0"/>
        <w:ind w:right="-22"/>
        <w:jc w:val="center"/>
      </w:pPr>
    </w:p>
    <w:p w14:paraId="06EABC89" w14:textId="2FAE997F" w:rsidR="00475097" w:rsidRDefault="00580C27" w:rsidP="009E6FAF">
      <w:pPr>
        <w:spacing w:after="0"/>
        <w:ind w:right="-22"/>
        <w:jc w:val="center"/>
        <w:rPr>
          <w:b/>
          <w:bCs/>
          <w:sz w:val="36"/>
          <w:szCs w:val="36"/>
        </w:rPr>
      </w:pPr>
      <w:r>
        <w:rPr>
          <w:sz w:val="36"/>
          <w:szCs w:val="36"/>
        </w:rPr>
        <w:t xml:space="preserve">in the </w:t>
      </w:r>
      <w:r w:rsidRPr="001D299B">
        <w:rPr>
          <w:b/>
          <w:bCs/>
          <w:sz w:val="36"/>
          <w:szCs w:val="36"/>
        </w:rPr>
        <w:t xml:space="preserve">Golf View Hotel, </w:t>
      </w:r>
      <w:proofErr w:type="spellStart"/>
      <w:r w:rsidR="00475097">
        <w:rPr>
          <w:b/>
          <w:bCs/>
          <w:sz w:val="36"/>
          <w:szCs w:val="36"/>
        </w:rPr>
        <w:t>Seabank</w:t>
      </w:r>
      <w:proofErr w:type="spellEnd"/>
      <w:r w:rsidR="00475097">
        <w:rPr>
          <w:b/>
          <w:bCs/>
          <w:sz w:val="36"/>
          <w:szCs w:val="36"/>
        </w:rPr>
        <w:t xml:space="preserve"> Road, </w:t>
      </w:r>
      <w:r w:rsidRPr="001D299B">
        <w:rPr>
          <w:b/>
          <w:bCs/>
          <w:sz w:val="36"/>
          <w:szCs w:val="36"/>
        </w:rPr>
        <w:t>Nairn</w:t>
      </w:r>
    </w:p>
    <w:p w14:paraId="553B81E7" w14:textId="61A5C8D8" w:rsidR="00580C27" w:rsidRDefault="00580C27" w:rsidP="009E6FAF">
      <w:pPr>
        <w:spacing w:after="0"/>
        <w:ind w:right="-22"/>
        <w:jc w:val="center"/>
        <w:rPr>
          <w:sz w:val="36"/>
          <w:szCs w:val="36"/>
        </w:rPr>
      </w:pPr>
      <w:r w:rsidRPr="001D299B">
        <w:rPr>
          <w:b/>
          <w:bCs/>
          <w:sz w:val="36"/>
          <w:szCs w:val="36"/>
        </w:rPr>
        <w:t>at 7</w:t>
      </w:r>
      <w:r w:rsidR="00620EB8">
        <w:rPr>
          <w:b/>
          <w:bCs/>
          <w:sz w:val="36"/>
          <w:szCs w:val="36"/>
        </w:rPr>
        <w:t>:</w:t>
      </w:r>
      <w:r w:rsidRPr="001D299B">
        <w:rPr>
          <w:b/>
          <w:bCs/>
          <w:sz w:val="36"/>
          <w:szCs w:val="36"/>
        </w:rPr>
        <w:t xml:space="preserve">00 </w:t>
      </w:r>
      <w:r w:rsidR="00620EB8">
        <w:rPr>
          <w:b/>
          <w:bCs/>
          <w:sz w:val="36"/>
          <w:szCs w:val="36"/>
        </w:rPr>
        <w:t>–</w:t>
      </w:r>
      <w:r w:rsidRPr="001D299B">
        <w:rPr>
          <w:b/>
          <w:bCs/>
          <w:sz w:val="36"/>
          <w:szCs w:val="36"/>
        </w:rPr>
        <w:t xml:space="preserve"> 9</w:t>
      </w:r>
      <w:r w:rsidR="00620EB8">
        <w:rPr>
          <w:b/>
          <w:bCs/>
          <w:sz w:val="36"/>
          <w:szCs w:val="36"/>
        </w:rPr>
        <w:t>:</w:t>
      </w:r>
      <w:r w:rsidRPr="001D299B">
        <w:rPr>
          <w:b/>
          <w:bCs/>
          <w:sz w:val="36"/>
          <w:szCs w:val="36"/>
        </w:rPr>
        <w:t>00pm</w:t>
      </w:r>
      <w:r w:rsidR="00475097">
        <w:rPr>
          <w:b/>
          <w:bCs/>
          <w:sz w:val="36"/>
          <w:szCs w:val="36"/>
        </w:rPr>
        <w:t xml:space="preserve"> </w:t>
      </w:r>
      <w:r w:rsidRPr="001D299B">
        <w:rPr>
          <w:b/>
          <w:bCs/>
          <w:sz w:val="36"/>
          <w:szCs w:val="36"/>
        </w:rPr>
        <w:t>Monday 9</w:t>
      </w:r>
      <w:r w:rsidRPr="001D299B">
        <w:rPr>
          <w:b/>
          <w:bCs/>
          <w:sz w:val="36"/>
          <w:szCs w:val="36"/>
          <w:vertAlign w:val="superscript"/>
        </w:rPr>
        <w:t>th</w:t>
      </w:r>
      <w:r w:rsidRPr="001D299B">
        <w:rPr>
          <w:b/>
          <w:bCs/>
          <w:sz w:val="36"/>
          <w:szCs w:val="36"/>
        </w:rPr>
        <w:t xml:space="preserve"> March 2026</w:t>
      </w:r>
    </w:p>
    <w:p w14:paraId="47DB18FA" w14:textId="77777777" w:rsidR="001D299B" w:rsidRPr="00B1639D" w:rsidRDefault="001D299B" w:rsidP="00580C27">
      <w:pPr>
        <w:spacing w:after="0"/>
        <w:ind w:right="-22"/>
        <w:jc w:val="center"/>
        <w:rPr>
          <w:sz w:val="24"/>
          <w:szCs w:val="24"/>
        </w:rPr>
      </w:pPr>
    </w:p>
    <w:p w14:paraId="5F902C05" w14:textId="6C791F70" w:rsidR="00580C27" w:rsidRPr="00B01800" w:rsidRDefault="00580C27" w:rsidP="00580C27">
      <w:pPr>
        <w:spacing w:after="0"/>
        <w:ind w:right="-22"/>
        <w:jc w:val="center"/>
        <w:rPr>
          <w:sz w:val="40"/>
          <w:szCs w:val="40"/>
        </w:rPr>
      </w:pPr>
      <w:r w:rsidRPr="00B01800">
        <w:rPr>
          <w:sz w:val="40"/>
          <w:szCs w:val="40"/>
        </w:rPr>
        <w:t>The PD</w:t>
      </w:r>
      <w:r w:rsidR="00CF762F">
        <w:rPr>
          <w:sz w:val="40"/>
          <w:szCs w:val="40"/>
        </w:rPr>
        <w:t>/APRS</w:t>
      </w:r>
      <w:r w:rsidRPr="00B01800">
        <w:rPr>
          <w:sz w:val="40"/>
          <w:szCs w:val="40"/>
        </w:rPr>
        <w:t xml:space="preserve"> Team will talk about their work</w:t>
      </w:r>
      <w:r w:rsidR="00015FDA" w:rsidRPr="00B01800">
        <w:rPr>
          <w:sz w:val="40"/>
          <w:szCs w:val="40"/>
        </w:rPr>
        <w:t xml:space="preserve">, </w:t>
      </w:r>
      <w:r w:rsidRPr="00B01800">
        <w:rPr>
          <w:sz w:val="40"/>
          <w:szCs w:val="40"/>
        </w:rPr>
        <w:t>present their Manifesto to radically improve Scotland’s planning system</w:t>
      </w:r>
    </w:p>
    <w:p w14:paraId="5B7DDE71" w14:textId="77777777" w:rsidR="00580C27" w:rsidRPr="00B43335" w:rsidRDefault="00580C27" w:rsidP="00580C27">
      <w:pPr>
        <w:spacing w:after="0"/>
        <w:ind w:right="-22"/>
        <w:jc w:val="center"/>
      </w:pPr>
    </w:p>
    <w:p w14:paraId="42F2C332" w14:textId="0A2D0541" w:rsidR="00580C27" w:rsidRPr="00620EB8" w:rsidRDefault="00F2536B" w:rsidP="00475097">
      <w:pPr>
        <w:spacing w:after="0" w:line="240" w:lineRule="auto"/>
        <w:ind w:right="-22"/>
        <w:jc w:val="center"/>
        <w:rPr>
          <w:color w:val="EE0000"/>
          <w:sz w:val="48"/>
          <w:szCs w:val="48"/>
        </w:rPr>
      </w:pPr>
      <w:r w:rsidRPr="00620EB8">
        <w:rPr>
          <w:color w:val="EE0000"/>
          <w:sz w:val="48"/>
          <w:szCs w:val="48"/>
        </w:rPr>
        <w:t>P</w:t>
      </w:r>
      <w:r w:rsidR="00580C27" w:rsidRPr="00620EB8">
        <w:rPr>
          <w:color w:val="EE0000"/>
          <w:sz w:val="48"/>
          <w:szCs w:val="48"/>
        </w:rPr>
        <w:t xml:space="preserve">utting People, Nature, Climate and </w:t>
      </w:r>
    </w:p>
    <w:p w14:paraId="6B400AEB" w14:textId="74B4F4D1" w:rsidR="00580C27" w:rsidRPr="00620EB8" w:rsidRDefault="00580C27" w:rsidP="00475097">
      <w:pPr>
        <w:spacing w:after="0" w:line="240" w:lineRule="auto"/>
        <w:ind w:right="-22"/>
        <w:jc w:val="center"/>
        <w:rPr>
          <w:color w:val="EE0000"/>
          <w:sz w:val="48"/>
          <w:szCs w:val="48"/>
        </w:rPr>
      </w:pPr>
      <w:r w:rsidRPr="00620EB8">
        <w:rPr>
          <w:color w:val="EE0000"/>
          <w:sz w:val="48"/>
          <w:szCs w:val="48"/>
        </w:rPr>
        <w:t xml:space="preserve">Community </w:t>
      </w:r>
      <w:r w:rsidR="00620EB8">
        <w:rPr>
          <w:color w:val="EE0000"/>
          <w:sz w:val="48"/>
          <w:szCs w:val="48"/>
        </w:rPr>
        <w:t>P</w:t>
      </w:r>
      <w:r w:rsidRPr="00620EB8">
        <w:rPr>
          <w:color w:val="EE0000"/>
          <w:sz w:val="48"/>
          <w:szCs w:val="48"/>
        </w:rPr>
        <w:t>ower at its core</w:t>
      </w:r>
      <w:r w:rsidR="00620EB8">
        <w:rPr>
          <w:color w:val="EE0000"/>
          <w:sz w:val="48"/>
          <w:szCs w:val="48"/>
        </w:rPr>
        <w:t>.</w:t>
      </w:r>
    </w:p>
    <w:p w14:paraId="67832E48" w14:textId="77777777" w:rsidR="004E16D5" w:rsidRDefault="00620EB8" w:rsidP="00475097">
      <w:pPr>
        <w:spacing w:after="0" w:line="240" w:lineRule="auto"/>
        <w:ind w:right="-22"/>
        <w:jc w:val="center"/>
        <w:rPr>
          <w:color w:val="EE0000"/>
          <w:sz w:val="48"/>
          <w:szCs w:val="48"/>
        </w:rPr>
      </w:pPr>
      <w:r>
        <w:rPr>
          <w:color w:val="EE0000"/>
          <w:sz w:val="48"/>
          <w:szCs w:val="48"/>
        </w:rPr>
        <w:t>S</w:t>
      </w:r>
      <w:r w:rsidR="00B90BB8" w:rsidRPr="00620EB8">
        <w:rPr>
          <w:color w:val="EE0000"/>
          <w:sz w:val="48"/>
          <w:szCs w:val="48"/>
        </w:rPr>
        <w:t xml:space="preserve">hifting the </w:t>
      </w:r>
      <w:r>
        <w:rPr>
          <w:color w:val="EE0000"/>
          <w:sz w:val="48"/>
          <w:szCs w:val="48"/>
        </w:rPr>
        <w:t>S</w:t>
      </w:r>
      <w:r w:rsidR="00B90BB8" w:rsidRPr="00620EB8">
        <w:rPr>
          <w:color w:val="EE0000"/>
          <w:sz w:val="48"/>
          <w:szCs w:val="48"/>
        </w:rPr>
        <w:t xml:space="preserve">ystem built for </w:t>
      </w:r>
      <w:r>
        <w:rPr>
          <w:color w:val="EE0000"/>
          <w:sz w:val="48"/>
          <w:szCs w:val="48"/>
        </w:rPr>
        <w:t>P</w:t>
      </w:r>
      <w:r w:rsidR="00B90BB8" w:rsidRPr="00620EB8">
        <w:rPr>
          <w:color w:val="EE0000"/>
          <w:sz w:val="48"/>
          <w:szCs w:val="48"/>
        </w:rPr>
        <w:t xml:space="preserve">rivate </w:t>
      </w:r>
      <w:r>
        <w:rPr>
          <w:color w:val="EE0000"/>
          <w:sz w:val="48"/>
          <w:szCs w:val="48"/>
        </w:rPr>
        <w:t>P</w:t>
      </w:r>
      <w:r w:rsidR="00B90BB8" w:rsidRPr="00620EB8">
        <w:rPr>
          <w:color w:val="EE0000"/>
          <w:sz w:val="48"/>
          <w:szCs w:val="48"/>
        </w:rPr>
        <w:t xml:space="preserve">rofit </w:t>
      </w:r>
    </w:p>
    <w:p w14:paraId="6A8248AC" w14:textId="77777777" w:rsidR="004E16D5" w:rsidRDefault="00B90BB8" w:rsidP="00475097">
      <w:pPr>
        <w:spacing w:after="0" w:line="240" w:lineRule="auto"/>
        <w:ind w:right="-22"/>
        <w:jc w:val="center"/>
        <w:rPr>
          <w:color w:val="EE0000"/>
          <w:sz w:val="48"/>
          <w:szCs w:val="48"/>
        </w:rPr>
      </w:pPr>
      <w:r w:rsidRPr="00620EB8">
        <w:rPr>
          <w:color w:val="EE0000"/>
          <w:sz w:val="48"/>
          <w:szCs w:val="48"/>
        </w:rPr>
        <w:t xml:space="preserve">to </w:t>
      </w:r>
      <w:r w:rsidR="004E16D5">
        <w:rPr>
          <w:color w:val="EE0000"/>
          <w:sz w:val="48"/>
          <w:szCs w:val="48"/>
        </w:rPr>
        <w:t xml:space="preserve">a </w:t>
      </w:r>
    </w:p>
    <w:p w14:paraId="302186B4" w14:textId="2E93787E" w:rsidR="00580C27" w:rsidRDefault="004E16D5" w:rsidP="00475097">
      <w:pPr>
        <w:spacing w:after="0" w:line="240" w:lineRule="auto"/>
        <w:ind w:right="-22"/>
        <w:jc w:val="center"/>
        <w:rPr>
          <w:color w:val="EE0000"/>
          <w:sz w:val="48"/>
          <w:szCs w:val="48"/>
        </w:rPr>
      </w:pPr>
      <w:r w:rsidRPr="00B5173A">
        <w:rPr>
          <w:color w:val="EE0000"/>
          <w:sz w:val="48"/>
          <w:szCs w:val="48"/>
          <w:u w:val="single"/>
        </w:rPr>
        <w:t xml:space="preserve">System </w:t>
      </w:r>
      <w:r w:rsidR="00B90BB8" w:rsidRPr="00B5173A">
        <w:rPr>
          <w:color w:val="EE0000"/>
          <w:sz w:val="48"/>
          <w:szCs w:val="48"/>
          <w:u w:val="single"/>
        </w:rPr>
        <w:t xml:space="preserve">grounded in </w:t>
      </w:r>
      <w:r w:rsidR="00620EB8" w:rsidRPr="00B5173A">
        <w:rPr>
          <w:color w:val="EE0000"/>
          <w:sz w:val="48"/>
          <w:szCs w:val="48"/>
          <w:u w:val="single"/>
        </w:rPr>
        <w:t>P</w:t>
      </w:r>
      <w:r w:rsidR="00B90BB8" w:rsidRPr="00B5173A">
        <w:rPr>
          <w:color w:val="EE0000"/>
          <w:sz w:val="48"/>
          <w:szCs w:val="48"/>
          <w:u w:val="single"/>
        </w:rPr>
        <w:t xml:space="preserve">ublic </w:t>
      </w:r>
      <w:r w:rsidR="00620EB8" w:rsidRPr="00B5173A">
        <w:rPr>
          <w:color w:val="EE0000"/>
          <w:sz w:val="48"/>
          <w:szCs w:val="48"/>
          <w:u w:val="single"/>
        </w:rPr>
        <w:t>G</w:t>
      </w:r>
      <w:r w:rsidR="00B90BB8" w:rsidRPr="00B5173A">
        <w:rPr>
          <w:color w:val="EE0000"/>
          <w:sz w:val="48"/>
          <w:szCs w:val="48"/>
          <w:u w:val="single"/>
        </w:rPr>
        <w:t>ood</w:t>
      </w:r>
      <w:r w:rsidR="00B90BB8" w:rsidRPr="00620EB8">
        <w:rPr>
          <w:color w:val="EE0000"/>
          <w:sz w:val="48"/>
          <w:szCs w:val="48"/>
        </w:rPr>
        <w:t>.</w:t>
      </w:r>
    </w:p>
    <w:p w14:paraId="6309B594" w14:textId="77777777" w:rsidR="00475097" w:rsidRPr="00B43335" w:rsidRDefault="00475097" w:rsidP="00475097">
      <w:pPr>
        <w:spacing w:after="0" w:line="240" w:lineRule="auto"/>
        <w:ind w:right="-22"/>
        <w:jc w:val="center"/>
      </w:pPr>
    </w:p>
    <w:p w14:paraId="61963A5A" w14:textId="4C40C064" w:rsidR="00580C27" w:rsidRDefault="001D299B" w:rsidP="00475097">
      <w:pPr>
        <w:spacing w:after="0" w:line="240" w:lineRule="auto"/>
        <w:ind w:right="-589" w:hanging="567"/>
        <w:jc w:val="center"/>
        <w:rPr>
          <w:sz w:val="40"/>
          <w:szCs w:val="40"/>
        </w:rPr>
      </w:pPr>
      <w:r w:rsidRPr="00475097">
        <w:rPr>
          <w:sz w:val="32"/>
          <w:szCs w:val="32"/>
        </w:rPr>
        <w:t xml:space="preserve">You are cordially invited to come along, </w:t>
      </w:r>
      <w:r w:rsidR="00F2536B" w:rsidRPr="00475097">
        <w:rPr>
          <w:sz w:val="32"/>
          <w:szCs w:val="32"/>
        </w:rPr>
        <w:t xml:space="preserve">to </w:t>
      </w:r>
      <w:r w:rsidRPr="00475097">
        <w:rPr>
          <w:sz w:val="32"/>
          <w:szCs w:val="32"/>
        </w:rPr>
        <w:t xml:space="preserve">listen and </w:t>
      </w:r>
      <w:r w:rsidR="00F2536B" w:rsidRPr="00475097">
        <w:rPr>
          <w:sz w:val="32"/>
          <w:szCs w:val="32"/>
        </w:rPr>
        <w:t xml:space="preserve">to </w:t>
      </w:r>
      <w:r w:rsidRPr="00475097">
        <w:rPr>
          <w:sz w:val="32"/>
          <w:szCs w:val="32"/>
        </w:rPr>
        <w:t>express your views</w:t>
      </w:r>
      <w:r w:rsidRPr="004E16D5">
        <w:rPr>
          <w:sz w:val="40"/>
          <w:szCs w:val="40"/>
        </w:rPr>
        <w:t>.</w:t>
      </w:r>
    </w:p>
    <w:p w14:paraId="0CEEF98D" w14:textId="567FBC06" w:rsidR="004E16D5" w:rsidRPr="00475097" w:rsidRDefault="00B5173A" w:rsidP="00475097">
      <w:pPr>
        <w:spacing w:after="0"/>
        <w:ind w:right="-22" w:hanging="284"/>
        <w:jc w:val="center"/>
        <w:rPr>
          <w:sz w:val="32"/>
          <w:szCs w:val="32"/>
        </w:rPr>
      </w:pPr>
      <w:r w:rsidRPr="00F2536B">
        <w:rPr>
          <w:noProof/>
        </w:rPr>
        <w:drawing>
          <wp:anchor distT="0" distB="0" distL="114300" distR="114300" simplePos="0" relativeHeight="251662336" behindDoc="0" locked="0" layoutInCell="1" allowOverlap="1" wp14:anchorId="408BDC08" wp14:editId="7D5D1FCC">
            <wp:simplePos x="0" y="0"/>
            <wp:positionH relativeFrom="column">
              <wp:posOffset>2141220</wp:posOffset>
            </wp:positionH>
            <wp:positionV relativeFrom="paragraph">
              <wp:posOffset>448945</wp:posOffset>
            </wp:positionV>
            <wp:extent cx="1653540" cy="402298"/>
            <wp:effectExtent l="0" t="0" r="3810" b="0"/>
            <wp:wrapNone/>
            <wp:docPr id="1065373002" name="Picture 1" descr="A close-up of a sign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22348496" name="Picture 1" descr="A close-up of a sign&#10;&#10;AI-generated content may be incorrect.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53540" cy="40229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E16D5" w:rsidRPr="00475097">
        <w:rPr>
          <w:sz w:val="32"/>
          <w:szCs w:val="32"/>
        </w:rPr>
        <w:t>https://www.planningdemocracy.org.uk</w:t>
      </w:r>
    </w:p>
    <w:sectPr w:rsidR="004E16D5" w:rsidRPr="00475097" w:rsidSect="00B5173A">
      <w:footerReference w:type="default" r:id="rId13"/>
      <w:pgSz w:w="11906" w:h="16838"/>
      <w:pgMar w:top="142" w:right="1274" w:bottom="1276" w:left="1440" w:header="708" w:footer="8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B8DDA46" w14:textId="77777777" w:rsidR="005F6ECC" w:rsidRDefault="005F6ECC" w:rsidP="00C47113">
      <w:pPr>
        <w:spacing w:after="0" w:line="240" w:lineRule="auto"/>
      </w:pPr>
      <w:r>
        <w:separator/>
      </w:r>
    </w:p>
  </w:endnote>
  <w:endnote w:type="continuationSeparator" w:id="0">
    <w:p w14:paraId="0A6F3D85" w14:textId="77777777" w:rsidR="005F6ECC" w:rsidRDefault="005F6ECC" w:rsidP="00C4711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670223325"/>
      <w:docPartObj>
        <w:docPartGallery w:val="Page Numbers (Bottom of Page)"/>
        <w:docPartUnique/>
      </w:docPartObj>
    </w:sdtPr>
    <w:sdtEndPr>
      <w:rPr>
        <w:noProof/>
        <w:sz w:val="16"/>
        <w:szCs w:val="16"/>
      </w:rPr>
    </w:sdtEndPr>
    <w:sdtContent>
      <w:p w14:paraId="4EDC7C5D" w14:textId="324AEB50" w:rsidR="00F2536B" w:rsidRDefault="00475097">
        <w:pPr>
          <w:pStyle w:val="Footer"/>
          <w:jc w:val="right"/>
        </w:pPr>
        <w:r>
          <w:t xml:space="preserve">   </w:t>
        </w:r>
        <w:r w:rsidR="00F2536B">
          <w:tab/>
        </w:r>
        <w:r w:rsidR="00F2536B">
          <w:tab/>
        </w:r>
      </w:p>
      <w:p w14:paraId="281AACE9" w14:textId="212D1EF3" w:rsidR="00C47113" w:rsidRPr="00C47113" w:rsidRDefault="00F2536B" w:rsidP="00F2536B">
        <w:pPr>
          <w:pStyle w:val="Footer"/>
          <w:ind w:left="1440"/>
          <w:rPr>
            <w:sz w:val="16"/>
            <w:szCs w:val="16"/>
          </w:rPr>
        </w:pPr>
        <w:r>
          <w:t xml:space="preserve">                </w:t>
        </w:r>
      </w:p>
    </w:sdtContent>
  </w:sdt>
  <w:p w14:paraId="22682FC7" w14:textId="5ED8A4D6" w:rsidR="00C47113" w:rsidRDefault="00C4711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48622A0" w14:textId="77777777" w:rsidR="005F6ECC" w:rsidRDefault="005F6ECC" w:rsidP="00C47113">
      <w:pPr>
        <w:spacing w:after="0" w:line="240" w:lineRule="auto"/>
      </w:pPr>
      <w:r>
        <w:separator/>
      </w:r>
    </w:p>
  </w:footnote>
  <w:footnote w:type="continuationSeparator" w:id="0">
    <w:p w14:paraId="3320D974" w14:textId="77777777" w:rsidR="005F6ECC" w:rsidRDefault="005F6ECC" w:rsidP="00C4711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0C27"/>
    <w:rsid w:val="00015FDA"/>
    <w:rsid w:val="00035E2B"/>
    <w:rsid w:val="00086B64"/>
    <w:rsid w:val="000C6053"/>
    <w:rsid w:val="000F5D9F"/>
    <w:rsid w:val="00127017"/>
    <w:rsid w:val="001432F1"/>
    <w:rsid w:val="00181984"/>
    <w:rsid w:val="001D299B"/>
    <w:rsid w:val="00210ABD"/>
    <w:rsid w:val="002176BE"/>
    <w:rsid w:val="00272715"/>
    <w:rsid w:val="00276C3A"/>
    <w:rsid w:val="002D65DE"/>
    <w:rsid w:val="00366C96"/>
    <w:rsid w:val="00416A45"/>
    <w:rsid w:val="00440297"/>
    <w:rsid w:val="00475097"/>
    <w:rsid w:val="004A5FD6"/>
    <w:rsid w:val="004E16D5"/>
    <w:rsid w:val="0055548C"/>
    <w:rsid w:val="00580C27"/>
    <w:rsid w:val="005F6ECC"/>
    <w:rsid w:val="0061671D"/>
    <w:rsid w:val="00620EB8"/>
    <w:rsid w:val="006C4A26"/>
    <w:rsid w:val="006C6310"/>
    <w:rsid w:val="007B2A3F"/>
    <w:rsid w:val="00811765"/>
    <w:rsid w:val="009902C0"/>
    <w:rsid w:val="009E6FAF"/>
    <w:rsid w:val="00B01800"/>
    <w:rsid w:val="00B1639D"/>
    <w:rsid w:val="00B43335"/>
    <w:rsid w:val="00B5173A"/>
    <w:rsid w:val="00B90BB8"/>
    <w:rsid w:val="00C07092"/>
    <w:rsid w:val="00C47113"/>
    <w:rsid w:val="00CF762F"/>
    <w:rsid w:val="00F21E8B"/>
    <w:rsid w:val="00F2536B"/>
    <w:rsid w:val="00F5650D"/>
    <w:rsid w:val="00F71069"/>
    <w:rsid w:val="00F816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0C73CA5"/>
  <w15:chartTrackingRefBased/>
  <w15:docId w15:val="{43E0A413-F2EA-4892-BC8A-5B9A2C4934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4711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47113"/>
  </w:style>
  <w:style w:type="paragraph" w:styleId="Footer">
    <w:name w:val="footer"/>
    <w:basedOn w:val="Normal"/>
    <w:link w:val="FooterChar"/>
    <w:uiPriority w:val="99"/>
    <w:unhideWhenUsed/>
    <w:rsid w:val="00C4711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4711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image" Target="media/image4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jpeg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image" Target="media/image2.png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oreine\Documents\Custom%20Office%20Templates\A4%20Blank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46BAA6476C629479B5271B401686E63" ma:contentTypeVersion="13" ma:contentTypeDescription="Create a new document." ma:contentTypeScope="" ma:versionID="98bf8416d66c2768c0b62260bf5d4bf8">
  <xsd:schema xmlns:xsd="http://www.w3.org/2001/XMLSchema" xmlns:xs="http://www.w3.org/2001/XMLSchema" xmlns:p="http://schemas.microsoft.com/office/2006/metadata/properties" xmlns:ns2="a89ba4ba-d294-4e8f-ab17-5ba0548ea848" xmlns:ns3="a2f3f6fc-29f6-4fc1-87cd-ba0aa4069e7e" targetNamespace="http://schemas.microsoft.com/office/2006/metadata/properties" ma:root="true" ma:fieldsID="5c611e85fac266e0f7cfcc089f5892ff" ns2:_="" ns3:_="">
    <xsd:import namespace="a89ba4ba-d294-4e8f-ab17-5ba0548ea848"/>
    <xsd:import namespace="a2f3f6fc-29f6-4fc1-87cd-ba0aa4069e7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BillingMetadata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89ba4ba-d294-4e8f-ab17-5ba0548ea84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11" nillable="true" ma:displayName="MediaServiceBillingMetadata" ma:hidden="true" ma:internalName="MediaServiceBillingMetadata" ma:readOnly="true">
      <xsd:simpleType>
        <xsd:restriction base="dms:Note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Image Tags" ma:readOnly="false" ma:fieldId="{5cf76f15-5ced-4ddc-b409-7134ff3c332f}" ma:taxonomyMulti="true" ma:sspId="5ccdcb81-4e8c-49b8-a00e-e48c938f12b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2f3f6fc-29f6-4fc1-87cd-ba0aa4069e7e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b793488a-026b-473e-87f5-36d7ba7b3878}" ma:internalName="TaxCatchAll" ma:showField="CatchAllData" ma:web="a2f3f6fc-29f6-4fc1-87cd-ba0aa4069e7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a2f3f6fc-29f6-4fc1-87cd-ba0aa4069e7e" xsi:nil="true"/>
    <lcf76f155ced4ddcb4097134ff3c332f xmlns="a89ba4ba-d294-4e8f-ab17-5ba0548ea848">
      <Terms xmlns="http://schemas.microsoft.com/office/infopath/2007/PartnerControls"/>
    </lcf76f155ced4ddcb4097134ff3c332f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ECE2218F-C74C-4A8C-B187-91C19F9C5DB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89ba4ba-d294-4e8f-ab17-5ba0548ea848"/>
    <ds:schemaRef ds:uri="a2f3f6fc-29f6-4fc1-87cd-ba0aa4069e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DB0020FC-99D3-485D-8755-7F6CC8DE0E88}">
  <ds:schemaRefs>
    <ds:schemaRef ds:uri="http://schemas.microsoft.com/office/2006/metadata/properties"/>
    <ds:schemaRef ds:uri="http://schemas.microsoft.com/office/infopath/2007/PartnerControls"/>
    <ds:schemaRef ds:uri="a2f3f6fc-29f6-4fc1-87cd-ba0aa4069e7e"/>
    <ds:schemaRef ds:uri="a89ba4ba-d294-4e8f-ab17-5ba0548ea848"/>
  </ds:schemaRefs>
</ds:datastoreItem>
</file>

<file path=customXml/itemProps3.xml><?xml version="1.0" encoding="utf-8"?>
<ds:datastoreItem xmlns:ds="http://schemas.openxmlformats.org/officeDocument/2006/customXml" ds:itemID="{28F780E8-306D-42B4-82AE-EE9508A897BA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A4 Blank</Template>
  <TotalTime>19</TotalTime>
  <Pages>1</Pages>
  <Words>107</Words>
  <Characters>592</Characters>
  <Application>Microsoft Office Word</Application>
  <DocSecurity>0</DocSecurity>
  <Lines>31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Loreine</dc:creator>
  <cp:keywords/>
  <dc:description/>
  <cp:lastModifiedBy>Hamish Bain UK</cp:lastModifiedBy>
  <cp:revision>9</cp:revision>
  <cp:lastPrinted>2026-02-14T09:11:00Z</cp:lastPrinted>
  <dcterms:created xsi:type="dcterms:W3CDTF">2026-02-14T09:03:00Z</dcterms:created>
  <dcterms:modified xsi:type="dcterms:W3CDTF">2026-02-15T21:14:00Z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0x010100C46BAA6476C629479B5271B401686E63</vt:lpwstr>
  </property>
</Properties>
</file>